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6E1024" w:rsidRDefault="00D90968" w:rsidP="00D90968">
      <w:pPr>
        <w:rPr>
          <w:szCs w:val="20"/>
        </w:rPr>
      </w:pPr>
    </w:p>
    <w:p w:rsidR="00D90968" w:rsidRDefault="00D90968" w:rsidP="00D9096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73C39EA" wp14:editId="2C867D3B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 wp14:anchorId="3E7F1541" wp14:editId="2C5F29C5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8B" w:rsidRDefault="00D0428B" w:rsidP="00D909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MR. TAYTO TAKES DELIVERY OF FLEET OF </w:t>
      </w:r>
    </w:p>
    <w:p w:rsidR="00D90968" w:rsidRPr="006E1024" w:rsidRDefault="00D0428B" w:rsidP="00D909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NEW FIAT DOBLO MAXI VANS</w:t>
      </w:r>
    </w:p>
    <w:p w:rsidR="00D90968" w:rsidRDefault="00D90968" w:rsidP="00D90968">
      <w:pPr>
        <w:rPr>
          <w:szCs w:val="20"/>
        </w:rPr>
      </w:pPr>
    </w:p>
    <w:p w:rsidR="00D90968" w:rsidRPr="00CA3C19" w:rsidRDefault="00D90968" w:rsidP="00D90968">
      <w:pPr>
        <w:rPr>
          <w:b/>
          <w:szCs w:val="20"/>
        </w:rPr>
      </w:pPr>
      <w:r w:rsidRPr="00CA3C19">
        <w:rPr>
          <w:b/>
          <w:szCs w:val="20"/>
        </w:rPr>
        <w:t>Highlights:</w:t>
      </w:r>
    </w:p>
    <w:p w:rsidR="00D90968" w:rsidRPr="007A15DF" w:rsidRDefault="004453C8" w:rsidP="00D90968">
      <w:pPr>
        <w:pStyle w:val="ListParagraph"/>
        <w:numPr>
          <w:ilvl w:val="0"/>
          <w:numId w:val="1"/>
        </w:numPr>
        <w:rPr>
          <w:b/>
          <w:szCs w:val="20"/>
        </w:rPr>
      </w:pPr>
      <w:r>
        <w:rPr>
          <w:szCs w:val="20"/>
        </w:rPr>
        <w:t xml:space="preserve">Mr. Tayto </w:t>
      </w:r>
      <w:r w:rsidR="007A15DF">
        <w:rPr>
          <w:szCs w:val="20"/>
        </w:rPr>
        <w:t>takes delivery of new fleet of FIAT Doblò Maxi vans</w:t>
      </w:r>
    </w:p>
    <w:p w:rsidR="007A15DF" w:rsidRDefault="00314896" w:rsidP="00D90968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The presentation was made at </w:t>
      </w:r>
      <w:proofErr w:type="spellStart"/>
      <w:r>
        <w:rPr>
          <w:szCs w:val="20"/>
        </w:rPr>
        <w:t>Tayto</w:t>
      </w:r>
      <w:proofErr w:type="spellEnd"/>
      <w:r w:rsidR="00730233">
        <w:rPr>
          <w:szCs w:val="20"/>
        </w:rPr>
        <w:t xml:space="preserve"> Park in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Ashbourne</w:t>
      </w:r>
      <w:proofErr w:type="spellEnd"/>
      <w:r>
        <w:rPr>
          <w:szCs w:val="20"/>
        </w:rPr>
        <w:t xml:space="preserve"> Co. Meath</w:t>
      </w:r>
    </w:p>
    <w:p w:rsidR="00314896" w:rsidRDefault="00314896" w:rsidP="00D90968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Mr. Tayto impressed eco-friendliness of the 2011 International Van of the Year</w:t>
      </w:r>
    </w:p>
    <w:p w:rsidR="00314896" w:rsidRPr="00314896" w:rsidRDefault="00314896" w:rsidP="00D90968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FIAT proud to be associated with one of Ireland</w:t>
      </w:r>
      <w:r w:rsidR="00730233">
        <w:rPr>
          <w:szCs w:val="20"/>
        </w:rPr>
        <w:t>’s</w:t>
      </w:r>
      <w:r>
        <w:rPr>
          <w:szCs w:val="20"/>
        </w:rPr>
        <w:t xml:space="preserve"> most </w:t>
      </w:r>
      <w:r w:rsidR="00730233">
        <w:rPr>
          <w:szCs w:val="20"/>
        </w:rPr>
        <w:t xml:space="preserve">recognisable and </w:t>
      </w:r>
      <w:r>
        <w:rPr>
          <w:szCs w:val="20"/>
        </w:rPr>
        <w:t>successful brands</w:t>
      </w:r>
      <w:bookmarkStart w:id="0" w:name="_GoBack"/>
      <w:bookmarkEnd w:id="0"/>
    </w:p>
    <w:p w:rsidR="00D90968" w:rsidRDefault="00D90968" w:rsidP="00D90968">
      <w:pPr>
        <w:rPr>
          <w:b/>
          <w:szCs w:val="20"/>
        </w:rPr>
      </w:pPr>
    </w:p>
    <w:p w:rsidR="00D0428B" w:rsidRPr="00783946" w:rsidRDefault="00D90968" w:rsidP="00D90968">
      <w:pPr>
        <w:rPr>
          <w:b/>
          <w:szCs w:val="20"/>
        </w:rPr>
      </w:pPr>
      <w:r w:rsidRPr="0083098E">
        <w:rPr>
          <w:b/>
          <w:szCs w:val="20"/>
        </w:rPr>
        <w:t>Press Release</w:t>
      </w:r>
      <w:r>
        <w:rPr>
          <w:b/>
          <w:szCs w:val="20"/>
        </w:rPr>
        <w:t>:</w:t>
      </w:r>
    </w:p>
    <w:p w:rsidR="00D0428B" w:rsidRDefault="00D0428B" w:rsidP="00D0428B">
      <w:pPr>
        <w:rPr>
          <w:szCs w:val="20"/>
        </w:rPr>
      </w:pPr>
      <w:r>
        <w:rPr>
          <w:szCs w:val="20"/>
        </w:rPr>
        <w:t xml:space="preserve">Ireland’s </w:t>
      </w:r>
      <w:r w:rsidR="004453C8">
        <w:rPr>
          <w:szCs w:val="20"/>
        </w:rPr>
        <w:t xml:space="preserve">best-loved and </w:t>
      </w:r>
      <w:r>
        <w:rPr>
          <w:szCs w:val="20"/>
        </w:rPr>
        <w:t>most famous purveyor of tasty snacks, the legendary Mr. Tayto, was on hand to take delivery of</w:t>
      </w:r>
      <w:r w:rsidR="004453C8">
        <w:rPr>
          <w:szCs w:val="20"/>
        </w:rPr>
        <w:t xml:space="preserve"> a fleet of eight new FIAT Doblò</w:t>
      </w:r>
      <w:r>
        <w:rPr>
          <w:szCs w:val="20"/>
        </w:rPr>
        <w:t xml:space="preserve"> Maxi vans at Tay</w:t>
      </w:r>
      <w:r w:rsidR="00AF5852">
        <w:rPr>
          <w:szCs w:val="20"/>
        </w:rPr>
        <w:t>to Park in Ashbourne, Co. Meath recently.</w:t>
      </w:r>
    </w:p>
    <w:p w:rsidR="00D0428B" w:rsidRDefault="00D0428B" w:rsidP="00D0428B">
      <w:pPr>
        <w:rPr>
          <w:szCs w:val="20"/>
        </w:rPr>
      </w:pPr>
    </w:p>
    <w:p w:rsidR="00D90968" w:rsidRDefault="00D0428B" w:rsidP="00D0428B">
      <w:pPr>
        <w:rPr>
          <w:szCs w:val="20"/>
        </w:rPr>
      </w:pPr>
      <w:r>
        <w:rPr>
          <w:szCs w:val="20"/>
        </w:rPr>
        <w:t xml:space="preserve">In keeping with Mr. Tayto’s environmentally-friendly beliefs, the long-wheelbase FIAT </w:t>
      </w:r>
      <w:r w:rsidR="00976D9F">
        <w:rPr>
          <w:szCs w:val="20"/>
        </w:rPr>
        <w:t>Doblò</w:t>
      </w:r>
      <w:r>
        <w:rPr>
          <w:szCs w:val="20"/>
        </w:rPr>
        <w:t xml:space="preserve"> Maxis are powered by FIAT’s ultra-efficient 1.6-litre </w:t>
      </w:r>
      <w:r w:rsidR="00976D9F">
        <w:rPr>
          <w:szCs w:val="20"/>
        </w:rPr>
        <w:t>MultiJet</w:t>
      </w:r>
      <w:r>
        <w:rPr>
          <w:szCs w:val="20"/>
        </w:rPr>
        <w:t xml:space="preserve"> II engines which not only produce extremely low levels of CO2 but also reduce</w:t>
      </w:r>
      <w:r w:rsidR="006F60C7">
        <w:rPr>
          <w:szCs w:val="20"/>
        </w:rPr>
        <w:t>d</w:t>
      </w:r>
      <w:r>
        <w:rPr>
          <w:szCs w:val="20"/>
        </w:rPr>
        <w:t xml:space="preserve"> running costs thanks to their long service intervals and low fuel consumption figures.</w:t>
      </w:r>
    </w:p>
    <w:p w:rsidR="00D0428B" w:rsidRDefault="00D0428B" w:rsidP="00D0428B">
      <w:pPr>
        <w:rPr>
          <w:szCs w:val="20"/>
        </w:rPr>
      </w:pPr>
    </w:p>
    <w:p w:rsidR="00D0428B" w:rsidRDefault="00D0428B">
      <w:pPr>
        <w:rPr>
          <w:szCs w:val="20"/>
        </w:rPr>
      </w:pPr>
      <w:r>
        <w:rPr>
          <w:szCs w:val="20"/>
        </w:rPr>
        <w:t>According to Mr. Tayto</w:t>
      </w:r>
      <w:r w:rsidR="007060F3">
        <w:rPr>
          <w:szCs w:val="20"/>
        </w:rPr>
        <w:t>,</w:t>
      </w:r>
      <w:r>
        <w:rPr>
          <w:szCs w:val="20"/>
        </w:rPr>
        <w:t xml:space="preserve"> “The FIAT Doblo’s Maxi’s crisp handling and tasty performance ensures that every pack of delicious Tayto crisps </w:t>
      </w:r>
      <w:r w:rsidR="007060F3">
        <w:rPr>
          <w:szCs w:val="20"/>
        </w:rPr>
        <w:t xml:space="preserve">is </w:t>
      </w:r>
      <w:r>
        <w:rPr>
          <w:szCs w:val="20"/>
        </w:rPr>
        <w:t>delivered swiftly and safely to our thous</w:t>
      </w:r>
      <w:r w:rsidR="007060F3">
        <w:rPr>
          <w:szCs w:val="20"/>
        </w:rPr>
        <w:t>ands of fans all over Ireland.”</w:t>
      </w:r>
    </w:p>
    <w:p w:rsidR="00D0428B" w:rsidRDefault="00D0428B">
      <w:pPr>
        <w:rPr>
          <w:szCs w:val="20"/>
        </w:rPr>
      </w:pPr>
    </w:p>
    <w:p w:rsidR="00945212" w:rsidRDefault="00D0428B">
      <w:pPr>
        <w:rPr>
          <w:szCs w:val="20"/>
        </w:rPr>
      </w:pPr>
      <w:r>
        <w:rPr>
          <w:szCs w:val="20"/>
        </w:rPr>
        <w:t xml:space="preserve">For its part, FIAT Group Automobiles Ireland is extremely proud to be associated with a successful, home-grown brand such as Tayto and </w:t>
      </w:r>
      <w:r w:rsidR="00743CC0">
        <w:rPr>
          <w:szCs w:val="20"/>
        </w:rPr>
        <w:t xml:space="preserve">to share </w:t>
      </w:r>
      <w:r w:rsidR="006F60C7">
        <w:rPr>
          <w:szCs w:val="20"/>
        </w:rPr>
        <w:t xml:space="preserve">in </w:t>
      </w:r>
      <w:r w:rsidR="00743CC0">
        <w:rPr>
          <w:szCs w:val="20"/>
        </w:rPr>
        <w:t xml:space="preserve">even a few slivers of </w:t>
      </w:r>
      <w:r>
        <w:rPr>
          <w:szCs w:val="20"/>
        </w:rPr>
        <w:t xml:space="preserve">Mr. Tayto’s </w:t>
      </w:r>
      <w:r w:rsidR="006F60C7">
        <w:rPr>
          <w:szCs w:val="20"/>
        </w:rPr>
        <w:t xml:space="preserve">immense </w:t>
      </w:r>
      <w:r w:rsidR="00743CC0">
        <w:rPr>
          <w:szCs w:val="20"/>
        </w:rPr>
        <w:t>celebrity limelight.</w:t>
      </w:r>
      <w:r w:rsidR="00AF5852">
        <w:rPr>
          <w:szCs w:val="20"/>
        </w:rPr>
        <w:t xml:space="preserve"> </w:t>
      </w:r>
    </w:p>
    <w:p w:rsidR="00945212" w:rsidRDefault="00945212">
      <w:pPr>
        <w:rPr>
          <w:szCs w:val="20"/>
        </w:rPr>
      </w:pPr>
    </w:p>
    <w:p w:rsidR="006F60C7" w:rsidRPr="006F60C7" w:rsidRDefault="006F60C7">
      <w:pPr>
        <w:rPr>
          <w:b/>
          <w:szCs w:val="20"/>
        </w:rPr>
      </w:pPr>
      <w:r w:rsidRPr="006F60C7">
        <w:rPr>
          <w:b/>
          <w:szCs w:val="20"/>
        </w:rPr>
        <w:t>Note to Editors:</w:t>
      </w:r>
    </w:p>
    <w:p w:rsidR="0078307B" w:rsidRDefault="00AF5852">
      <w:r>
        <w:rPr>
          <w:szCs w:val="20"/>
        </w:rPr>
        <w:t xml:space="preserve">Tayto, which was founded in Dublin </w:t>
      </w:r>
      <w:r w:rsidR="007060F3">
        <w:rPr>
          <w:szCs w:val="20"/>
        </w:rPr>
        <w:t xml:space="preserve">in 1954, is credited with bringing the world Cheese and Onion flavour crisps and has grown from selling </w:t>
      </w:r>
      <w:r w:rsidR="007060F3">
        <w:t>350 packs per day in its early days over 525 packs every minute today.</w:t>
      </w:r>
    </w:p>
    <w:p w:rsidR="00976D9F" w:rsidRDefault="00976D9F"/>
    <w:p w:rsidR="00976D9F" w:rsidRDefault="00976D9F">
      <w:r>
        <w:t xml:space="preserve">The Fiat Doblò </w:t>
      </w:r>
      <w:r w:rsidR="006F60C7">
        <w:t>was voted 2011 International Van of the Year by a jury made up of 24 specialist commercial vehicle trade journalists from 24 different countries.</w:t>
      </w:r>
    </w:p>
    <w:p w:rsidR="00053862" w:rsidRDefault="00053862"/>
    <w:p w:rsidR="00053862" w:rsidRPr="00D0428B" w:rsidRDefault="00053862" w:rsidP="00053862">
      <w:pPr>
        <w:jc w:val="center"/>
        <w:rPr>
          <w:szCs w:val="20"/>
        </w:rPr>
      </w:pPr>
      <w:r>
        <w:t>- Ends -</w:t>
      </w:r>
    </w:p>
    <w:sectPr w:rsidR="00053862" w:rsidRPr="00D0428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E3C" w:rsidRDefault="007D4E3C">
      <w:r>
        <w:separator/>
      </w:r>
    </w:p>
  </w:endnote>
  <w:endnote w:type="continuationSeparator" w:id="0">
    <w:p w:rsidR="007D4E3C" w:rsidRDefault="007D4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7D4E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E3C" w:rsidRDefault="007D4E3C">
      <w:r>
        <w:separator/>
      </w:r>
    </w:p>
  </w:footnote>
  <w:footnote w:type="continuationSeparator" w:id="0">
    <w:p w:rsidR="007D4E3C" w:rsidRDefault="007D4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D4E3C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D4E3C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D4E3C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28B"/>
    <w:rsid w:val="00053862"/>
    <w:rsid w:val="000D412A"/>
    <w:rsid w:val="00183552"/>
    <w:rsid w:val="00223BD0"/>
    <w:rsid w:val="002B230B"/>
    <w:rsid w:val="00314896"/>
    <w:rsid w:val="003E5C38"/>
    <w:rsid w:val="004453C8"/>
    <w:rsid w:val="006F60C7"/>
    <w:rsid w:val="007060F3"/>
    <w:rsid w:val="00730233"/>
    <w:rsid w:val="00743CC0"/>
    <w:rsid w:val="0078307B"/>
    <w:rsid w:val="00783946"/>
    <w:rsid w:val="007A15DF"/>
    <w:rsid w:val="007D4E3C"/>
    <w:rsid w:val="00945212"/>
    <w:rsid w:val="00976D9F"/>
    <w:rsid w:val="00AF5852"/>
    <w:rsid w:val="00B31963"/>
    <w:rsid w:val="00D0428B"/>
    <w:rsid w:val="00D90968"/>
    <w:rsid w:val="00E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C38"/>
    <w:pPr>
      <w:spacing w:after="0" w:line="240" w:lineRule="auto"/>
    </w:pPr>
    <w:rPr>
      <w:rFonts w:ascii="Trebuchet MS" w:hAnsi="Trebuchet M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C38"/>
    <w:pPr>
      <w:spacing w:after="0" w:line="240" w:lineRule="auto"/>
    </w:pPr>
    <w:rPr>
      <w:rFonts w:ascii="Trebuchet MS" w:hAnsi="Trebuchet M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183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10</cp:revision>
  <dcterms:created xsi:type="dcterms:W3CDTF">2012-02-09T17:10:00Z</dcterms:created>
  <dcterms:modified xsi:type="dcterms:W3CDTF">2012-03-01T16:38:00Z</dcterms:modified>
</cp:coreProperties>
</file>